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9A9BF" w14:textId="7C84FB40" w:rsidR="004C2F96" w:rsidRDefault="00A63AB4">
      <w:r w:rsidRPr="006A4C43">
        <w:rPr>
          <w:noProof/>
          <w:lang w:eastAsia="nb-NO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52574D33" wp14:editId="20ADE359">
                <wp:simplePos x="0" y="0"/>
                <wp:positionH relativeFrom="margin">
                  <wp:posOffset>1167130</wp:posOffset>
                </wp:positionH>
                <wp:positionV relativeFrom="margin">
                  <wp:posOffset>595630</wp:posOffset>
                </wp:positionV>
                <wp:extent cx="4648200" cy="35052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82AFD" w14:textId="77777777" w:rsidR="00010A08" w:rsidRPr="00956430" w:rsidRDefault="003C670F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Oppgavens </w:t>
                            </w:r>
                            <w:proofErr w:type="spellStart"/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hovedtittel</w:t>
                            </w:r>
                            <w:proofErr w:type="spellEnd"/>
                          </w:p>
                          <w:p w14:paraId="6345E886" w14:textId="16DAFA5C" w:rsidR="00C15E47" w:rsidRPr="00202E04" w:rsidRDefault="00C15E47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5E4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Eventuell undertittel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956430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r w:rsidR="00434310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Fl</w:t>
                            </w:r>
                            <w:r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ytt streken hvis </w:t>
                            </w:r>
                          </w:p>
                          <w:p w14:paraId="0BF65ADD" w14:textId="0FA89EC6" w:rsidR="00C15E47" w:rsidRPr="00202E04" w:rsidRDefault="006F5556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b</w:t>
                            </w:r>
                            <w:r w:rsidR="00C15E47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ehov</w:t>
                            </w:r>
                            <w:r w:rsidR="00956430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087F45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  <w:p w14:paraId="32072946" w14:textId="4667F0E9" w:rsidR="001B1B73" w:rsidRDefault="00A13F16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F97B2B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Bacheloroppgave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eller 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Masteroppgave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år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6F5556" w:rsidRPr="00202E0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r w:rsidR="006F5176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  <w:r w:rsidR="006F5556" w:rsidRPr="00202E0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kriv enten </w:t>
                            </w:r>
                            <w:r w:rsidR="00CE4067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6F5556" w:rsidRPr="00202E0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Bacheloroppgave eller Masteroppgave)</w:t>
                            </w:r>
                          </w:p>
                          <w:p w14:paraId="57C7268A" w14:textId="0A5175CD" w:rsidR="001B1B73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1B1B7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avn på utdanningen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942029A" w14:textId="77777777" w:rsidR="0048377D" w:rsidRPr="00C15E47" w:rsidRDefault="0048377D" w:rsidP="0048377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[Navn på instituttet]</w:t>
                            </w:r>
                          </w:p>
                          <w:p w14:paraId="60937625" w14:textId="74A7B630" w:rsidR="001B1B73" w:rsidRPr="00202E04" w:rsidRDefault="0048377D" w:rsidP="00202E04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Nav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på fakultetet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  <w:p w14:paraId="14284D06" w14:textId="0CCD6CF1" w:rsidR="00A63AB4" w:rsidRPr="00202E04" w:rsidRDefault="000821E2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r w:rsidR="00A63AB4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For å endre bilde og beholde størrelse</w:t>
                            </w:r>
                            <w:r w:rsidR="003C670F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  <w:r w:rsidR="00A63AB4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forhold i rammen: høyreklikk på bilde, v</w:t>
                            </w:r>
                            <w:r w:rsidR="001C184A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elg «</w:t>
                            </w:r>
                            <w:r w:rsidR="00A63AB4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endre bilde</w:t>
                            </w:r>
                            <w:r w:rsidR="001C184A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»</w:t>
                            </w:r>
                            <w:r w:rsidR="00A63AB4"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og finn ønsket bilde. Husk at du må ha rettighet til å bruk</w:t>
                            </w:r>
                          </w:p>
                          <w:p w14:paraId="691FA203" w14:textId="3FD90EC0" w:rsidR="00C24A1E" w:rsidRPr="00202E04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02E04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bruke bilde.</w:t>
                            </w:r>
                            <w:r w:rsidR="000821E2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D974E30" w14:textId="77777777" w:rsidR="00C24A1E" w:rsidRPr="00202E04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lang w:eastAsia="nb-NO"/>
                              </w:rPr>
                            </w:pPr>
                          </w:p>
                          <w:p w14:paraId="309F865E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72F29298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5EEED83D" w14:textId="77777777" w:rsidR="00010A08" w:rsidRPr="00042073" w:rsidRDefault="00010A08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4D33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91.9pt;margin-top:46.9pt;width:366pt;height:276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" filled="f" stroked="f" strokeweight=".5pt">
                <v:textbox inset=",7.2pt,,7.2pt">
                  <w:txbxContent>
                    <w:p w14:paraId="1C682AFD" w14:textId="77777777" w:rsidR="00010A08" w:rsidRPr="00956430" w:rsidRDefault="003C670F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Oppgavens </w:t>
                      </w:r>
                      <w:proofErr w:type="spellStart"/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hovedtittel</w:t>
                      </w:r>
                      <w:proofErr w:type="spellEnd"/>
                    </w:p>
                    <w:p w14:paraId="6345E886" w14:textId="16DAFA5C" w:rsidR="00C15E47" w:rsidRPr="00202E04" w:rsidRDefault="00C15E47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5E4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Eventuell undertittel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r w:rsidR="00956430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(</w:t>
                      </w:r>
                      <w:r w:rsidR="00434310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Fl</w:t>
                      </w:r>
                      <w:r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 xml:space="preserve">ytt streken hvis </w:t>
                      </w:r>
                    </w:p>
                    <w:p w14:paraId="0BF65ADD" w14:textId="0FA89EC6" w:rsidR="00C15E47" w:rsidRPr="00202E04" w:rsidRDefault="006F5556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b</w:t>
                      </w:r>
                      <w:r w:rsidR="00C15E47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ehov</w:t>
                      </w:r>
                      <w:r w:rsidR="00956430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  <w:p w14:paraId="05087F45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  <w:p w14:paraId="32072946" w14:textId="4667F0E9" w:rsidR="001B1B73" w:rsidRDefault="00A13F16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F97B2B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Bacheloroppgave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eller 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Masteroppgave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år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</w:t>
                      </w:r>
                      <w:r w:rsidR="006F5556" w:rsidRPr="00202E04">
                        <w:rPr>
                          <w:rFonts w:ascii="Tahoma" w:hAnsi="Tahoma" w:cs="Tahoma"/>
                          <w:bCs/>
                          <w:color w:val="FFFFFF" w:themeColor="background1"/>
                          <w:sz w:val="18"/>
                          <w:szCs w:val="18"/>
                        </w:rPr>
                        <w:t>(</w:t>
                      </w:r>
                      <w:r w:rsidR="006F5176">
                        <w:rPr>
                          <w:rFonts w:ascii="Tahoma" w:hAnsi="Tahoma" w:cs="Tahoma"/>
                          <w:bCs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  <w:r w:rsidR="006F5556" w:rsidRPr="00202E04">
                        <w:rPr>
                          <w:rFonts w:ascii="Tahoma" w:hAnsi="Tahoma" w:cs="Tahoma"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kriv enten </w:t>
                      </w:r>
                      <w:r w:rsidR="00CE4067">
                        <w:rPr>
                          <w:rFonts w:ascii="Tahoma" w:hAnsi="Tahoma" w:cs="Tahoma"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6F5556" w:rsidRPr="00202E04">
                        <w:rPr>
                          <w:rFonts w:ascii="Tahoma" w:hAnsi="Tahoma" w:cs="Tahoma"/>
                          <w:bCs/>
                          <w:color w:val="FFFFFF" w:themeColor="background1"/>
                          <w:sz w:val="18"/>
                          <w:szCs w:val="18"/>
                        </w:rPr>
                        <w:t>Bacheloroppgave eller Masteroppgave)</w:t>
                      </w:r>
                    </w:p>
                    <w:p w14:paraId="57C7268A" w14:textId="0A5175CD" w:rsidR="001B1B73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1B1B73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avn på utdanningen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1942029A" w14:textId="77777777" w:rsidR="0048377D" w:rsidRPr="00C15E47" w:rsidRDefault="0048377D" w:rsidP="0048377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[Navn på instituttet]</w:t>
                      </w:r>
                    </w:p>
                    <w:p w14:paraId="60937625" w14:textId="74A7B630" w:rsidR="001B1B73" w:rsidRPr="00202E04" w:rsidRDefault="0048377D" w:rsidP="00202E04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Nav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på fakultetet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</w:p>
                    <w:p w14:paraId="14284D06" w14:textId="0CCD6CF1" w:rsidR="00A63AB4" w:rsidRPr="00202E04" w:rsidRDefault="000821E2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(</w:t>
                      </w:r>
                      <w:r w:rsidR="00A63AB4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For å endre bilde og beholde størrelse</w:t>
                      </w:r>
                      <w:r w:rsidR="003C670F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  <w:r w:rsidR="00A63AB4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forhold i rammen: høyreklikk på bilde, v</w:t>
                      </w:r>
                      <w:r w:rsidR="001C184A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elg «</w:t>
                      </w:r>
                      <w:r w:rsidR="00A63AB4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endre bilde</w:t>
                      </w:r>
                      <w:r w:rsidR="001C184A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»</w:t>
                      </w:r>
                      <w:r w:rsidR="00A63AB4"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 xml:space="preserve"> og finn ønsket bilde. Husk at du må ha rettighet til å bruk</w:t>
                      </w:r>
                    </w:p>
                    <w:p w14:paraId="691FA203" w14:textId="3FD90EC0" w:rsidR="00C24A1E" w:rsidRPr="00202E04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02E04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bruke bilde.</w:t>
                      </w:r>
                      <w:r w:rsidR="000821E2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  <w:p w14:paraId="7D974E30" w14:textId="77777777" w:rsidR="00C24A1E" w:rsidRPr="00202E04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lang w:eastAsia="nb-NO"/>
                        </w:rPr>
                      </w:pPr>
                    </w:p>
                    <w:p w14:paraId="309F865E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72F29298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5EEED83D" w14:textId="77777777" w:rsidR="00010A08" w:rsidRPr="00042073" w:rsidRDefault="00010A08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5E47">
        <w:rPr>
          <w:noProof/>
          <w:sz w:val="40"/>
        </w:rPr>
        <w:drawing>
          <wp:anchor distT="0" distB="0" distL="114300" distR="114300" simplePos="0" relativeHeight="251687936" behindDoc="0" locked="1" layoutInCell="1" allowOverlap="1" wp14:anchorId="0DA194EA" wp14:editId="0ADA82F1">
            <wp:simplePos x="0" y="0"/>
            <wp:positionH relativeFrom="column">
              <wp:posOffset>-594995</wp:posOffset>
            </wp:positionH>
            <wp:positionV relativeFrom="paragraph">
              <wp:posOffset>3967480</wp:posOffset>
            </wp:positionV>
            <wp:extent cx="6936740" cy="545719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E47" w:rsidRPr="006A4C4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E1849" wp14:editId="1256A654">
                <wp:simplePos x="0" y="0"/>
                <wp:positionH relativeFrom="page">
                  <wp:posOffset>1343025</wp:posOffset>
                </wp:positionH>
                <wp:positionV relativeFrom="paragraph">
                  <wp:posOffset>1986280</wp:posOffset>
                </wp:positionV>
                <wp:extent cx="6115050" cy="45085"/>
                <wp:effectExtent l="0" t="0" r="0" b="12065"/>
                <wp:wrapNone/>
                <wp:docPr id="2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08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9927" id="Minus 18" o:spid="_x0000_s1026" style="position:absolute;margin-left:105.75pt;margin-top:156.4pt;width:481.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1150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" path="m810550,17241r4493950,l5304500,27844r-4493950,l810550,17241xe" fillcolor="white [3212]" strokecolor="white [3212]" strokeweight="1pt">
                <v:stroke joinstyle="miter"/>
                <v:path arrowok="t" o:connecttype="custom" o:connectlocs="810550,17241;5304500,17241;5304500,27844;810550,27844;810550,17241" o:connectangles="0,0,0,0,0"/>
                <w10:wrap anchorx="page"/>
              </v:shap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79718" wp14:editId="6CAC3E7F">
                <wp:simplePos x="0" y="0"/>
                <wp:positionH relativeFrom="column">
                  <wp:posOffset>1262380</wp:posOffset>
                </wp:positionH>
                <wp:positionV relativeFrom="paragraph">
                  <wp:posOffset>595630</wp:posOffset>
                </wp:positionV>
                <wp:extent cx="4467225" cy="0"/>
                <wp:effectExtent l="0" t="19050" r="47625" b="3810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6DCDC" id="Rett linj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46.9pt" to="451.1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" strokecolor="white [3212]" strokeweight="4.5pt">
                <v:stroke joinstyle="miter"/>
              </v:lin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E6729E" wp14:editId="71C7E133">
                <wp:simplePos x="0" y="0"/>
                <wp:positionH relativeFrom="column">
                  <wp:posOffset>1169670</wp:posOffset>
                </wp:positionH>
                <wp:positionV relativeFrom="paragraph">
                  <wp:posOffset>62865</wp:posOffset>
                </wp:positionV>
                <wp:extent cx="4370070" cy="561975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51A76" w14:textId="117BF7B2" w:rsidR="005878F0" w:rsidRPr="00C15E47" w:rsidRDefault="00956430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navn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 xml:space="preserve"> student]</w:t>
                            </w:r>
                          </w:p>
                          <w:p w14:paraId="792508F0" w14:textId="58A0ADA3" w:rsidR="005878F0" w:rsidRPr="005878F0" w:rsidRDefault="003C670F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 xml:space="preserve">VEILEDER: 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NAVN PÅ VEILEDER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729E" id="Tekstboks 10" o:spid="_x0000_s1027" type="#_x0000_t202" style="position:absolute;margin-left:92.1pt;margin-top:4.95pt;width:344.1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S1GQ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" filled="f" stroked="f" strokeweight=".5pt">
                <v:textbox>
                  <w:txbxContent>
                    <w:p w14:paraId="3E951A76" w14:textId="117BF7B2" w:rsidR="005878F0" w:rsidRPr="00C15E47" w:rsidRDefault="00956430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navn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 xml:space="preserve"> student]</w:t>
                      </w:r>
                    </w:p>
                    <w:p w14:paraId="792508F0" w14:textId="58A0ADA3" w:rsidR="005878F0" w:rsidRPr="005878F0" w:rsidRDefault="003C670F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 xml:space="preserve">VEILEDER: 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[</w:t>
                      </w: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NAVN PÅ VEILEDER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15E47">
        <w:rPr>
          <w:noProof/>
          <w:lang w:eastAsia="nb-NO"/>
        </w:rPr>
        <w:drawing>
          <wp:anchor distT="0" distB="0" distL="0" distR="0" simplePos="0" relativeHeight="251667456" behindDoc="0" locked="0" layoutInCell="1" allowOverlap="1" wp14:anchorId="1C175E83" wp14:editId="47917A2B">
            <wp:simplePos x="0" y="0"/>
            <wp:positionH relativeFrom="page">
              <wp:align>left</wp:align>
            </wp:positionH>
            <wp:positionV relativeFrom="paragraph">
              <wp:posOffset>148590</wp:posOffset>
            </wp:positionV>
            <wp:extent cx="1403997" cy="1404010"/>
            <wp:effectExtent l="0" t="0" r="5715" b="5715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1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8F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33088E67" wp14:editId="6A4BC388">
                <wp:simplePos x="0" y="0"/>
                <wp:positionH relativeFrom="margin">
                  <wp:posOffset>-594995</wp:posOffset>
                </wp:positionH>
                <wp:positionV relativeFrom="margin">
                  <wp:posOffset>-547370</wp:posOffset>
                </wp:positionV>
                <wp:extent cx="6934200" cy="9972675"/>
                <wp:effectExtent l="0" t="0" r="0" b="9525"/>
                <wp:wrapSquare wrapText="bothSides"/>
                <wp:docPr id="3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972675"/>
                        </a:xfrm>
                        <a:prstGeom prst="rect">
                          <a:avLst/>
                        </a:prstGeom>
                        <a:solidFill>
                          <a:srgbClr val="000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C067E" id="Rektangel 3" o:spid="_x0000_s1026" style="position:absolute;margin-left:-46.85pt;margin-top:-43.1pt;width:546pt;height:785.25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" fillcolor="#000f50" stroked="f">
                <w10:wrap type="square" anchorx="margin" anchory="margin"/>
              </v:rect>
            </w:pict>
          </mc:Fallback>
        </mc:AlternateContent>
      </w:r>
      <w:r w:rsidR="00956430">
        <w:t xml:space="preserve">, det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516872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31D409" w14:textId="77777777" w:rsidR="003E4C2C" w:rsidRDefault="003E4C2C">
          <w:pPr>
            <w:pStyle w:val="Overskriftforinnholdsfortegnelse"/>
          </w:pPr>
          <w:r>
            <w:t>Innhold</w:t>
          </w:r>
        </w:p>
        <w:p w14:paraId="5AA03A54" w14:textId="77777777" w:rsidR="003C670F" w:rsidRDefault="003E4C2C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234938" w:history="1">
            <w:r w:rsidR="003C670F" w:rsidRPr="0074280E">
              <w:rPr>
                <w:rStyle w:val="Hyperkobling"/>
                <w:noProof/>
              </w:rPr>
              <w:t>1.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noProof/>
              </w:rPr>
              <w:t>Innledning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_Toc100234938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3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4FEA9948" w14:textId="77777777" w:rsidR="003C670F" w:rsidRDefault="00000000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39" w:history="1">
            <w:r w:rsidR="003C670F" w:rsidRPr="0074280E">
              <w:rPr>
                <w:rStyle w:val="Hyperkobling"/>
                <w:rFonts w:cs="Tahoma"/>
                <w:noProof/>
              </w:rPr>
              <w:t>1.1.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rFonts w:cs="Tahoma"/>
                <w:noProof/>
              </w:rPr>
              <w:t>Det var en gang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_Toc100234939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3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76074727" w14:textId="77777777" w:rsidR="003C670F" w:rsidRDefault="00000000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0" w:history="1">
            <w:r w:rsidR="003C670F" w:rsidRPr="0074280E">
              <w:rPr>
                <w:rStyle w:val="Hyperkobling"/>
                <w:noProof/>
              </w:rPr>
              <w:t>1.2.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rFonts w:cs="Tahoma"/>
                <w:noProof/>
              </w:rPr>
              <w:t>Det var to ganger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_Toc100234940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3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1041A7DF" w14:textId="77777777" w:rsidR="003C670F" w:rsidRDefault="00000000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1" w:history="1">
            <w:r w:rsidR="003C670F" w:rsidRPr="0074280E">
              <w:rPr>
                <w:rStyle w:val="Hyperkobling"/>
                <w:noProof/>
              </w:rPr>
              <w:t>2.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noProof/>
              </w:rPr>
              <w:t>Tittel og info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_Toc100234941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4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41D1BD80" w14:textId="77777777" w:rsidR="003C670F" w:rsidRDefault="00000000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2" w:history="1">
            <w:r w:rsidR="003C670F" w:rsidRPr="0074280E">
              <w:rPr>
                <w:rStyle w:val="Hyperkobling"/>
                <w:noProof/>
              </w:rPr>
              <w:t>2.1.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noProof/>
              </w:rPr>
              <w:t>Det var for tredje gang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_Toc100234942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4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265FA6C7" w14:textId="77777777" w:rsidR="003C670F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3" w:history="1">
            <w:r w:rsidR="003C670F" w:rsidRPr="0074280E">
              <w:rPr>
                <w:rStyle w:val="Hyperkobling"/>
                <w:noProof/>
              </w:rPr>
              <w:t>Referanser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_Toc100234943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5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3E8DDA83" w14:textId="77777777" w:rsidR="003C670F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4" w:history="1">
            <w:r w:rsidR="003C670F" w:rsidRPr="0074280E">
              <w:rPr>
                <w:rStyle w:val="Hyperkobling"/>
                <w:noProof/>
              </w:rPr>
              <w:t>Vedlegg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_Toc100234944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6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6304B299" w14:textId="77777777" w:rsidR="003E4C2C" w:rsidRDefault="003E4C2C">
          <w:r>
            <w:rPr>
              <w:b/>
              <w:bCs/>
            </w:rPr>
            <w:fldChar w:fldCharType="end"/>
          </w:r>
        </w:p>
      </w:sdtContent>
    </w:sdt>
    <w:p w14:paraId="46447DB6" w14:textId="77777777" w:rsidR="00372E56" w:rsidRDefault="00372E56"/>
    <w:p w14:paraId="4C9778B2" w14:textId="77777777" w:rsidR="00372E56" w:rsidRDefault="00372E56"/>
    <w:p w14:paraId="69FE2CBD" w14:textId="77777777" w:rsidR="00372E56" w:rsidRDefault="00372E56" w:rsidP="003E4C2C">
      <w:pPr>
        <w:pStyle w:val="Overskrift2"/>
      </w:pPr>
    </w:p>
    <w:p w14:paraId="570733F6" w14:textId="77777777" w:rsidR="00010A08" w:rsidRPr="00010A08" w:rsidRDefault="00372E56">
      <w:r>
        <w:br w:type="page"/>
      </w:r>
    </w:p>
    <w:p w14:paraId="4A615462" w14:textId="77777777" w:rsidR="00010A08" w:rsidRDefault="00010A08" w:rsidP="00010A08">
      <w:pPr>
        <w:pStyle w:val="Overskrift1"/>
        <w:numPr>
          <w:ilvl w:val="0"/>
          <w:numId w:val="1"/>
        </w:numPr>
        <w:spacing w:line="360" w:lineRule="auto"/>
      </w:pPr>
      <w:bookmarkStart w:id="0" w:name="_Toc100234938"/>
      <w:r>
        <w:lastRenderedPageBreak/>
        <w:t>Innledning</w:t>
      </w:r>
      <w:bookmarkEnd w:id="0"/>
    </w:p>
    <w:p w14:paraId="12EF22A6" w14:textId="77777777" w:rsidR="00010A08" w:rsidRPr="00010A08" w:rsidRDefault="00010A08" w:rsidP="00010A08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 er viktig med en innledning som åpner øynene til sakens arbeid og natur</w:t>
      </w:r>
    </w:p>
    <w:p w14:paraId="7B10F51F" w14:textId="77777777" w:rsidR="00015CEC" w:rsidRDefault="00015CEC" w:rsidP="00010A08">
      <w:pPr>
        <w:pStyle w:val="Overskrift2"/>
        <w:numPr>
          <w:ilvl w:val="1"/>
          <w:numId w:val="1"/>
        </w:numPr>
        <w:spacing w:line="360" w:lineRule="auto"/>
        <w:rPr>
          <w:rFonts w:cs="Tahoma"/>
        </w:rPr>
      </w:pPr>
      <w:bookmarkStart w:id="1" w:name="_Toc100234939"/>
      <w:r w:rsidRPr="00015CEC">
        <w:rPr>
          <w:rFonts w:cs="Tahoma"/>
        </w:rPr>
        <w:t>Det var en gang</w:t>
      </w:r>
      <w:bookmarkEnd w:id="1"/>
    </w:p>
    <w:p w14:paraId="549896A7" w14:textId="77777777" w:rsidR="00015CEC" w:rsidRPr="00015CEC" w:rsidRDefault="00015CEC" w:rsidP="00010A08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Dette er et eksempel på delkapittel</w:t>
      </w:r>
    </w:p>
    <w:p w14:paraId="7CD87030" w14:textId="77777777" w:rsidR="00015CEC" w:rsidRDefault="00015CEC" w:rsidP="00010A08">
      <w:pPr>
        <w:pStyle w:val="Overskrift2"/>
        <w:numPr>
          <w:ilvl w:val="1"/>
          <w:numId w:val="1"/>
        </w:numPr>
        <w:spacing w:line="360" w:lineRule="auto"/>
      </w:pPr>
      <w:bookmarkStart w:id="2" w:name="_Toc100234940"/>
      <w:r>
        <w:rPr>
          <w:rFonts w:cs="Tahoma"/>
        </w:rPr>
        <w:t>Det var to ganger</w:t>
      </w:r>
      <w:bookmarkEnd w:id="2"/>
    </w:p>
    <w:p w14:paraId="1654D461" w14:textId="77777777" w:rsidR="004C2F96" w:rsidRDefault="00015CEC" w:rsidP="00010A08">
      <w:pPr>
        <w:spacing w:line="360" w:lineRule="auto"/>
        <w:ind w:left="360"/>
      </w:pPr>
      <w:r>
        <w:rPr>
          <w:rFonts w:ascii="Tahoma" w:hAnsi="Tahoma" w:cs="Tahoma"/>
          <w:sz w:val="24"/>
        </w:rPr>
        <w:t>Hva tenker du kan stå her?</w:t>
      </w:r>
      <w:r w:rsidR="004C2F96">
        <w:br w:type="page"/>
      </w:r>
    </w:p>
    <w:p w14:paraId="4F64594A" w14:textId="77777777" w:rsidR="004C2F96" w:rsidRDefault="003E4C2C" w:rsidP="00015CEC">
      <w:pPr>
        <w:pStyle w:val="Overskrift1"/>
        <w:numPr>
          <w:ilvl w:val="0"/>
          <w:numId w:val="1"/>
        </w:numPr>
        <w:spacing w:line="360" w:lineRule="auto"/>
      </w:pPr>
      <w:bookmarkStart w:id="3" w:name="_Toc100234941"/>
      <w:r>
        <w:lastRenderedPageBreak/>
        <w:t>Tittel og info</w:t>
      </w:r>
      <w:bookmarkEnd w:id="3"/>
      <w:r w:rsidR="00015CEC">
        <w:t xml:space="preserve"> </w:t>
      </w:r>
    </w:p>
    <w:p w14:paraId="57C253BB" w14:textId="77777777" w:rsidR="00015CEC" w:rsidRPr="00015CEC" w:rsidRDefault="00015CEC" w:rsidP="00015CEC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Dette er et eksempel på en innledning i et kapittel nummer to</w:t>
      </w:r>
    </w:p>
    <w:p w14:paraId="551323B2" w14:textId="77777777" w:rsidR="00015CEC" w:rsidRDefault="00015CEC" w:rsidP="00015CEC">
      <w:pPr>
        <w:pStyle w:val="Overskrift2"/>
        <w:numPr>
          <w:ilvl w:val="1"/>
          <w:numId w:val="1"/>
        </w:numPr>
        <w:spacing w:line="360" w:lineRule="auto"/>
      </w:pPr>
      <w:bookmarkStart w:id="4" w:name="_Toc100234942"/>
      <w:r>
        <w:t>Det var for tredje gang</w:t>
      </w:r>
      <w:bookmarkEnd w:id="4"/>
    </w:p>
    <w:p w14:paraId="5A4D39AE" w14:textId="77777777" w:rsidR="00015CEC" w:rsidRPr="00015CEC" w:rsidRDefault="00015CEC" w:rsidP="00015CEC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Dette er et eksempel på et annet kapittel</w:t>
      </w:r>
    </w:p>
    <w:p w14:paraId="5FAAB621" w14:textId="77777777" w:rsidR="00010A08" w:rsidRDefault="00010A08">
      <w:r>
        <w:br w:type="page"/>
      </w:r>
    </w:p>
    <w:p w14:paraId="3319FBBC" w14:textId="77777777" w:rsidR="00010A08" w:rsidRDefault="00010A08" w:rsidP="00010A08">
      <w:pPr>
        <w:pStyle w:val="Overskrift1"/>
      </w:pPr>
      <w:bookmarkStart w:id="5" w:name="_Toc100234943"/>
      <w:r>
        <w:lastRenderedPageBreak/>
        <w:t>Referanser</w:t>
      </w:r>
      <w:bookmarkEnd w:id="5"/>
      <w:r>
        <w:br w:type="page"/>
      </w:r>
    </w:p>
    <w:p w14:paraId="06DB3CC8" w14:textId="77777777" w:rsidR="00010A08" w:rsidRDefault="00010A08" w:rsidP="00010A08">
      <w:pPr>
        <w:pStyle w:val="Overskrift1"/>
      </w:pPr>
      <w:bookmarkStart w:id="6" w:name="_Toc100234944"/>
      <w:r>
        <w:lastRenderedPageBreak/>
        <w:t>Vedlegg</w:t>
      </w:r>
      <w:bookmarkEnd w:id="6"/>
    </w:p>
    <w:p w14:paraId="23B78433" w14:textId="77777777" w:rsidR="003A2AC4" w:rsidRDefault="003A2AC4"/>
    <w:sectPr w:rsidR="003A2AC4" w:rsidSect="00046FC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17481" w14:textId="77777777" w:rsidR="00F833D7" w:rsidRDefault="00F833D7" w:rsidP="00046FC9">
      <w:pPr>
        <w:spacing w:after="0" w:line="240" w:lineRule="auto"/>
      </w:pPr>
      <w:r>
        <w:separator/>
      </w:r>
    </w:p>
  </w:endnote>
  <w:endnote w:type="continuationSeparator" w:id="0">
    <w:p w14:paraId="072B985C" w14:textId="77777777" w:rsidR="00F833D7" w:rsidRDefault="00F833D7" w:rsidP="000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8518236"/>
      <w:docPartObj>
        <w:docPartGallery w:val="Page Numbers (Bottom of Page)"/>
        <w:docPartUnique/>
      </w:docPartObj>
    </w:sdtPr>
    <w:sdtContent>
      <w:p w14:paraId="0476C029" w14:textId="77777777" w:rsidR="003E4C2C" w:rsidRDefault="003E4C2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B68BA2" w14:textId="77777777" w:rsidR="00010A08" w:rsidRPr="004C2F96" w:rsidRDefault="00010A08">
    <w:pPr>
      <w:pStyle w:val="Bunntekst"/>
      <w:jc w:val="right"/>
      <w:rPr>
        <w:rFonts w:ascii="Tahoma" w:hAnsi="Tahoma" w:cs="Tahoma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2AA66" w14:textId="77777777" w:rsidR="00F833D7" w:rsidRDefault="00F833D7" w:rsidP="00046FC9">
      <w:pPr>
        <w:spacing w:after="0" w:line="240" w:lineRule="auto"/>
      </w:pPr>
      <w:r>
        <w:separator/>
      </w:r>
    </w:p>
  </w:footnote>
  <w:footnote w:type="continuationSeparator" w:id="0">
    <w:p w14:paraId="279844C3" w14:textId="77777777" w:rsidR="00F833D7" w:rsidRDefault="00F833D7" w:rsidP="000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F4A71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CB65B78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CE415A6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37012C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549756958">
    <w:abstractNumId w:val="2"/>
  </w:num>
  <w:num w:numId="2" w16cid:durableId="1039621992">
    <w:abstractNumId w:val="3"/>
  </w:num>
  <w:num w:numId="3" w16cid:durableId="765417474">
    <w:abstractNumId w:val="0"/>
  </w:num>
  <w:num w:numId="4" w16cid:durableId="1340694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430"/>
    <w:rsid w:val="00010A08"/>
    <w:rsid w:val="00015CEC"/>
    <w:rsid w:val="00042073"/>
    <w:rsid w:val="00046FC9"/>
    <w:rsid w:val="000821E2"/>
    <w:rsid w:val="001B1B73"/>
    <w:rsid w:val="001C184A"/>
    <w:rsid w:val="00202E04"/>
    <w:rsid w:val="00302662"/>
    <w:rsid w:val="00372E56"/>
    <w:rsid w:val="003A2AC4"/>
    <w:rsid w:val="003C4010"/>
    <w:rsid w:val="003C670F"/>
    <w:rsid w:val="003E4C2C"/>
    <w:rsid w:val="00434310"/>
    <w:rsid w:val="0048377D"/>
    <w:rsid w:val="004C2F96"/>
    <w:rsid w:val="004D22E2"/>
    <w:rsid w:val="005157D3"/>
    <w:rsid w:val="0053551C"/>
    <w:rsid w:val="005878F0"/>
    <w:rsid w:val="005A101B"/>
    <w:rsid w:val="005F1889"/>
    <w:rsid w:val="006A4C43"/>
    <w:rsid w:val="006D722B"/>
    <w:rsid w:val="006F5176"/>
    <w:rsid w:val="006F5556"/>
    <w:rsid w:val="006F6B6C"/>
    <w:rsid w:val="00734285"/>
    <w:rsid w:val="00816BB7"/>
    <w:rsid w:val="00894B80"/>
    <w:rsid w:val="008A0C22"/>
    <w:rsid w:val="008C4DA8"/>
    <w:rsid w:val="00956430"/>
    <w:rsid w:val="00965CF4"/>
    <w:rsid w:val="009B6BD4"/>
    <w:rsid w:val="00A13F16"/>
    <w:rsid w:val="00A63AB4"/>
    <w:rsid w:val="00AC7B78"/>
    <w:rsid w:val="00B4362D"/>
    <w:rsid w:val="00C15E47"/>
    <w:rsid w:val="00C24A1E"/>
    <w:rsid w:val="00CE4067"/>
    <w:rsid w:val="00CF11C0"/>
    <w:rsid w:val="00E171A1"/>
    <w:rsid w:val="00E6479C"/>
    <w:rsid w:val="00F833D7"/>
    <w:rsid w:val="00F97B2B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3A793"/>
  <w15:chartTrackingRefBased/>
  <w15:docId w15:val="{74CE8401-2B9D-415A-ACDD-02253983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4C2C"/>
    <w:pPr>
      <w:keepNext/>
      <w:keepLines/>
      <w:spacing w:before="240" w:after="0"/>
      <w:outlineLvl w:val="0"/>
    </w:pPr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E4C2C"/>
    <w:pPr>
      <w:keepNext/>
      <w:keepLines/>
      <w:spacing w:before="40" w:after="0"/>
      <w:outlineLvl w:val="1"/>
    </w:pPr>
    <w:rPr>
      <w:rFonts w:ascii="Tahoma" w:eastAsiaTheme="majorEastAsia" w:hAnsi="Tahoma" w:cstheme="majorBidi"/>
      <w:color w:val="00206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15CEC"/>
    <w:pPr>
      <w:keepNext/>
      <w:keepLines/>
      <w:spacing w:before="40" w:after="0"/>
      <w:outlineLvl w:val="2"/>
    </w:pPr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6FC9"/>
  </w:style>
  <w:style w:type="paragraph" w:styleId="Bunntekst">
    <w:name w:val="footer"/>
    <w:basedOn w:val="Normal"/>
    <w:link w:val="Bunn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6FC9"/>
  </w:style>
  <w:style w:type="character" w:styleId="Plassholdertekst">
    <w:name w:val="Placeholder Text"/>
    <w:basedOn w:val="Standardskriftforavsnitt"/>
    <w:uiPriority w:val="99"/>
    <w:semiHidden/>
    <w:rsid w:val="00046FC9"/>
    <w:rPr>
      <w:color w:val="808080"/>
    </w:rPr>
  </w:style>
  <w:style w:type="paragraph" w:styleId="Ingenmellomrom">
    <w:name w:val="No Spacing"/>
    <w:link w:val="IngenmellomromTegn"/>
    <w:uiPriority w:val="1"/>
    <w:qFormat/>
    <w:rsid w:val="004C2F9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C2F96"/>
    <w:rPr>
      <w:rFonts w:eastAsiaTheme="minorEastAsia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E4C2C"/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72E56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E4C2C"/>
    <w:rPr>
      <w:rFonts w:ascii="Tahoma" w:eastAsiaTheme="majorEastAsia" w:hAnsi="Tahoma" w:cstheme="majorBidi"/>
      <w:color w:val="002060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15CEC"/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015CE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5CE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15CEC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17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71A1"/>
    <w:rPr>
      <w:rFonts w:ascii="Segoe UI" w:hAnsi="Segoe UI" w:cs="Segoe UI"/>
      <w:sz w:val="18"/>
      <w:szCs w:val="18"/>
    </w:rPr>
  </w:style>
  <w:style w:type="paragraph" w:styleId="INNH3">
    <w:name w:val="toc 3"/>
    <w:basedOn w:val="Normal"/>
    <w:next w:val="Normal"/>
    <w:autoRedefine/>
    <w:uiPriority w:val="39"/>
    <w:unhideWhenUsed/>
    <w:rsid w:val="003E4C2C"/>
    <w:pPr>
      <w:spacing w:after="100"/>
      <w:ind w:left="440"/>
    </w:pPr>
    <w:rPr>
      <w:rFonts w:eastAsiaTheme="minorEastAsia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mon01\Stabsavdelinger\StratKom\Rekruttering\GRAFISKE%20arbeidsdokumenter\Masterrapport%20maler\Master%20thesis%20mal%20NO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E042-E3F0-453B-B92C-12E0DECE9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G:\common01\Stabsavdelinger\StratKom\Rekruttering\GRAFISKE arbeidsdokumenter\Masterrapport maler\Master thesis mal NO.dotx</Template>
  <TotalTime>15</TotalTime>
  <Pages>6</Pages>
  <Words>155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RAPPORTNR: 1234</vt:lpstr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RAPPORTNR: 1234</dc:title>
  <dc:subject/>
  <dc:creator>Susanna Kärsti Göransdotter King</dc:creator>
  <cp:keywords/>
  <dc:description/>
  <cp:lastModifiedBy>Cathrine Ommundsen</cp:lastModifiedBy>
  <cp:revision>13</cp:revision>
  <cp:lastPrinted>2019-04-17T09:19:00Z</cp:lastPrinted>
  <dcterms:created xsi:type="dcterms:W3CDTF">2023-06-08T13:11:00Z</dcterms:created>
  <dcterms:modified xsi:type="dcterms:W3CDTF">2023-11-16T14:54:00Z</dcterms:modified>
  <cp:category>VERSJON: Endelig versjon</cp:category>
  <cp:contentStatus>PROSJEKTNR: A34256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7fce66-bf2d-46b5-b59a-9f0018501bcd_Enabled">
    <vt:lpwstr>true</vt:lpwstr>
  </property>
  <property fmtid="{D5CDD505-2E9C-101B-9397-08002B2CF9AE}" pid="3" name="MSIP_Label_2b7fce66-bf2d-46b5-b59a-9f0018501bcd_SetDate">
    <vt:lpwstr>2023-06-08T13:21:18Z</vt:lpwstr>
  </property>
  <property fmtid="{D5CDD505-2E9C-101B-9397-08002B2CF9AE}" pid="4" name="MSIP_Label_2b7fce66-bf2d-46b5-b59a-9f0018501bcd_Method">
    <vt:lpwstr>Standard</vt:lpwstr>
  </property>
  <property fmtid="{D5CDD505-2E9C-101B-9397-08002B2CF9AE}" pid="5" name="MSIP_Label_2b7fce66-bf2d-46b5-b59a-9f0018501bcd_Name">
    <vt:lpwstr>s_Intern</vt:lpwstr>
  </property>
  <property fmtid="{D5CDD505-2E9C-101B-9397-08002B2CF9AE}" pid="6" name="MSIP_Label_2b7fce66-bf2d-46b5-b59a-9f0018501bcd_SiteId">
    <vt:lpwstr>f8a213d2-8f6c-400d-9e74-4e8b475316c6</vt:lpwstr>
  </property>
  <property fmtid="{D5CDD505-2E9C-101B-9397-08002B2CF9AE}" pid="7" name="MSIP_Label_2b7fce66-bf2d-46b5-b59a-9f0018501bcd_ActionId">
    <vt:lpwstr>c4b594c3-dd6e-4fc3-bf5e-89a69ea50012</vt:lpwstr>
  </property>
  <property fmtid="{D5CDD505-2E9C-101B-9397-08002B2CF9AE}" pid="8" name="MSIP_Label_2b7fce66-bf2d-46b5-b59a-9f0018501bcd_ContentBits">
    <vt:lpwstr>0</vt:lpwstr>
  </property>
</Properties>
</file>